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F9AAE9" w14:textId="77777777" w:rsidR="00EB0514" w:rsidRPr="00FA4C16" w:rsidRDefault="00EB0514" w:rsidP="00EB0514">
      <w:pPr>
        <w:jc w:val="center"/>
        <w:rPr>
          <w:b/>
        </w:rPr>
      </w:pPr>
      <w:r w:rsidRPr="00FA4C16">
        <w:rPr>
          <w:b/>
        </w:rPr>
        <w:t>POWER AND ENERGY SOCIETY</w:t>
      </w:r>
    </w:p>
    <w:p w14:paraId="0F1E7135" w14:textId="77777777" w:rsidR="00BF1D26" w:rsidRPr="00FA4C16" w:rsidRDefault="00EB0514" w:rsidP="00EB0514">
      <w:pPr>
        <w:jc w:val="center"/>
        <w:rPr>
          <w:b/>
        </w:rPr>
      </w:pPr>
      <w:r w:rsidRPr="00FA4C16">
        <w:rPr>
          <w:b/>
        </w:rPr>
        <w:t>BOSTON CHAPTER</w:t>
      </w:r>
    </w:p>
    <w:p w14:paraId="1DE9B973" w14:textId="77777777" w:rsidR="00EB0514" w:rsidRPr="00FA4C16" w:rsidRDefault="00EB0514" w:rsidP="00EB0514">
      <w:pPr>
        <w:jc w:val="center"/>
        <w:rPr>
          <w:b/>
        </w:rPr>
      </w:pPr>
      <w:r w:rsidRPr="00FA4C16">
        <w:rPr>
          <w:b/>
        </w:rPr>
        <w:t xml:space="preserve">OUTSTANDING </w:t>
      </w:r>
      <w:r w:rsidR="00C2753A">
        <w:rPr>
          <w:b/>
        </w:rPr>
        <w:t xml:space="preserve">VOLUNTEER </w:t>
      </w:r>
      <w:r w:rsidRPr="00FA4C16">
        <w:rPr>
          <w:b/>
        </w:rPr>
        <w:t>AWARD NOMINATION FORM</w:t>
      </w:r>
    </w:p>
    <w:p w14:paraId="2A7C3749" w14:textId="77777777" w:rsidR="00EB0514" w:rsidRDefault="00EB0514" w:rsidP="00EB0514">
      <w:pPr>
        <w:jc w:val="center"/>
      </w:pPr>
    </w:p>
    <w:p w14:paraId="7A61C26F" w14:textId="77777777" w:rsidR="007D28B7" w:rsidRDefault="007D28B7" w:rsidP="00120F14">
      <w:pPr>
        <w:jc w:val="both"/>
      </w:pPr>
      <w:r>
        <w:t xml:space="preserve">This award </w:t>
      </w:r>
      <w:r w:rsidR="00990469">
        <w:t xml:space="preserve">was </w:t>
      </w:r>
      <w:r>
        <w:t>established to recognize the PES volunteers for outstanding engagement in th</w:t>
      </w:r>
      <w:r w:rsidR="007D2D65">
        <w:t>e PES Boston Chapter programs.</w:t>
      </w:r>
    </w:p>
    <w:p w14:paraId="136D1124" w14:textId="77777777" w:rsidR="007D2D65" w:rsidRDefault="007D2D65" w:rsidP="00120F14">
      <w:pPr>
        <w:jc w:val="both"/>
      </w:pPr>
    </w:p>
    <w:p w14:paraId="5A374C72" w14:textId="68C587E6" w:rsidR="007B3B62" w:rsidRDefault="004D7BB2" w:rsidP="007B3B62">
      <w:pPr>
        <w:jc w:val="both"/>
      </w:pPr>
      <w:r>
        <w:t xml:space="preserve">Instructions: Please fill out the form in its entirety and submit via email to </w:t>
      </w:r>
      <w:r w:rsidR="00420C13">
        <w:t>Amsa Mangga</w:t>
      </w:r>
      <w:r>
        <w:t xml:space="preserve"> at </w:t>
      </w:r>
      <w:hyperlink r:id="rId7" w:history="1">
        <w:r w:rsidR="003654B2" w:rsidRPr="00854CC9">
          <w:rPr>
            <w:rStyle w:val="Hyperlink"/>
          </w:rPr>
          <w:t>Amsa.Mangga@eversource.com</w:t>
        </w:r>
      </w:hyperlink>
      <w:r>
        <w:t xml:space="preserve">.  The deadline for all applications is </w:t>
      </w:r>
      <w:r w:rsidR="00A0067E">
        <w:rPr>
          <w:color w:val="FF0000"/>
        </w:rPr>
        <w:t>May 3</w:t>
      </w:r>
      <w:r w:rsidR="00A0067E" w:rsidRPr="00A0067E">
        <w:rPr>
          <w:color w:val="FF0000"/>
          <w:vertAlign w:val="superscript"/>
        </w:rPr>
        <w:t>rd</w:t>
      </w:r>
      <w:r w:rsidR="00A0067E">
        <w:rPr>
          <w:color w:val="FF0000"/>
        </w:rPr>
        <w:t xml:space="preserve">, </w:t>
      </w:r>
      <w:r w:rsidRPr="00707444">
        <w:rPr>
          <w:color w:val="FF0000"/>
        </w:rPr>
        <w:t>202</w:t>
      </w:r>
      <w:r w:rsidR="00A0067E">
        <w:rPr>
          <w:color w:val="FF0000"/>
        </w:rPr>
        <w:t>4</w:t>
      </w:r>
      <w:r>
        <w:t>.</w:t>
      </w:r>
      <w:r w:rsidR="007B3B62">
        <w:t xml:space="preserve"> All nominees must be active members of the Power and Energy Society and </w:t>
      </w:r>
      <w:r w:rsidR="007B3B62">
        <w:rPr>
          <w:lang w:val="en-CA"/>
        </w:rPr>
        <w:t>be affiliated with the IEEE PES Boston Chapter</w:t>
      </w:r>
      <w:r w:rsidR="007B3B62">
        <w:t xml:space="preserve">.  </w:t>
      </w:r>
      <w:bookmarkStart w:id="0" w:name="_Hlk143022756"/>
      <w:r w:rsidR="00DC1DD2">
        <w:t xml:space="preserve">The winner will be announced and recognized at the upcoming IEEE PES Boston Chapter </w:t>
      </w:r>
      <w:r w:rsidR="003654B2">
        <w:t xml:space="preserve">Annual Banquet </w:t>
      </w:r>
      <w:r w:rsidR="00DC1DD2">
        <w:t xml:space="preserve">on </w:t>
      </w:r>
      <w:r w:rsidR="00A0067E">
        <w:t>May</w:t>
      </w:r>
      <w:r w:rsidR="00DC1DD2">
        <w:t xml:space="preserve"> </w:t>
      </w:r>
      <w:r>
        <w:t>1</w:t>
      </w:r>
      <w:r w:rsidR="003654B2">
        <w:t>4</w:t>
      </w:r>
      <w:r w:rsidR="00DC1DD2">
        <w:t>, 202</w:t>
      </w:r>
      <w:r w:rsidR="00A0067E">
        <w:t>4</w:t>
      </w:r>
      <w:r w:rsidR="003654B2">
        <w:t>, at the Four Points by Sheraton Boston Newton.</w:t>
      </w:r>
      <w:bookmarkEnd w:id="0"/>
    </w:p>
    <w:p w14:paraId="167C9E5D" w14:textId="77777777" w:rsidR="00EB0514" w:rsidRDefault="00EB0514" w:rsidP="00EB0514"/>
    <w:p w14:paraId="45D40D4F" w14:textId="77777777" w:rsidR="00EB0514" w:rsidRDefault="00EB0514" w:rsidP="00EB0514">
      <w:r>
        <w:t xml:space="preserve">Name of Nominee: 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"/>
    </w:p>
    <w:p w14:paraId="730F5A06" w14:textId="77777777" w:rsidR="00FA4C16" w:rsidRDefault="00FA4C16" w:rsidP="00EB0514">
      <w:r>
        <w:t>City/Town of Residence</w:t>
      </w:r>
      <w:r w:rsidR="00AC5AD3">
        <w:t xml:space="preserve"> or Employment</w:t>
      </w:r>
      <w:r>
        <w:t xml:space="preserve">:  </w:t>
      </w:r>
      <w: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14:paraId="2EFD9F94" w14:textId="77777777" w:rsidR="00D32B98" w:rsidRDefault="00D32B98" w:rsidP="00EB0514">
      <w:r>
        <w:t>Phone or email contact</w:t>
      </w:r>
      <w:r w:rsidR="00E9280C">
        <w:t xml:space="preserve"> information</w:t>
      </w:r>
      <w:r>
        <w:t>:</w:t>
      </w:r>
      <w:r w:rsidR="00E9280C">
        <w:t xml:space="preserve"> </w:t>
      </w:r>
      <w:r w:rsidR="00E9280C">
        <w:fldChar w:fldCharType="begin">
          <w:ffData>
            <w:name w:val="Text9"/>
            <w:enabled/>
            <w:calcOnExit w:val="0"/>
            <w:textInput/>
          </w:ffData>
        </w:fldChar>
      </w:r>
      <w:bookmarkStart w:id="3" w:name="Text9"/>
      <w:r w:rsidR="00E9280C">
        <w:instrText xml:space="preserve"> FORMTEXT </w:instrText>
      </w:r>
      <w:r w:rsidR="00E9280C">
        <w:fldChar w:fldCharType="separate"/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fldChar w:fldCharType="end"/>
      </w:r>
      <w:bookmarkEnd w:id="3"/>
    </w:p>
    <w:p w14:paraId="52DFACEF" w14:textId="77777777" w:rsidR="00FA4C16" w:rsidRDefault="00805BA3" w:rsidP="00EB0514">
      <w:r>
        <w:t xml:space="preserve">Is Nominee a </w:t>
      </w:r>
      <w:r w:rsidR="00FA4C16">
        <w:t>PES Member</w:t>
      </w:r>
      <w:r>
        <w:t xml:space="preserve">? 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14:paraId="69FA2131" w14:textId="77777777" w:rsidR="00EB0514" w:rsidRDefault="003929E7" w:rsidP="00EB0514">
      <w:r>
        <w:t xml:space="preserve">Affiliation or </w:t>
      </w:r>
      <w:r w:rsidR="00805BA3">
        <w:t xml:space="preserve">Employer:  </w:t>
      </w:r>
      <w:r w:rsidR="00805BA3"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805BA3">
        <w:instrText xml:space="preserve"> FORMTEXT </w:instrText>
      </w:r>
      <w:r w:rsidR="00805BA3">
        <w:fldChar w:fldCharType="separate"/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fldChar w:fldCharType="end"/>
      </w:r>
      <w:bookmarkEnd w:id="5"/>
    </w:p>
    <w:p w14:paraId="3BD842DF" w14:textId="77777777" w:rsidR="00805BA3" w:rsidRDefault="00805BA3" w:rsidP="00EB0514">
      <w:r>
        <w:t xml:space="preserve">Title:  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14:paraId="728A3854" w14:textId="77777777" w:rsidR="006563E0" w:rsidRDefault="00120F14" w:rsidP="00EB0514">
      <w:r>
        <w:t xml:space="preserve">Age: </w:t>
      </w:r>
    </w:p>
    <w:p w14:paraId="3B9FEE1E" w14:textId="77777777" w:rsidR="00120F14" w:rsidRDefault="00120F14" w:rsidP="00EB0514"/>
    <w:p w14:paraId="017EDBA1" w14:textId="77777777" w:rsidR="00EB0514" w:rsidRDefault="00EB0514" w:rsidP="00EB0514">
      <w:r>
        <w:t xml:space="preserve">Which </w:t>
      </w:r>
      <w:r w:rsidR="005D36F2">
        <w:t xml:space="preserve">ONE </w:t>
      </w:r>
      <w:r>
        <w:t>category best describes the accomplishments of the nominee?</w:t>
      </w:r>
    </w:p>
    <w:p w14:paraId="7ABC6416" w14:textId="77777777" w:rsidR="00EB0514" w:rsidRDefault="00EB0514" w:rsidP="00EB0514"/>
    <w:p w14:paraId="28588D77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"/>
      <w:r>
        <w:rPr>
          <w:color w:val="000000"/>
        </w:rPr>
        <w:instrText xml:space="preserve"> FORMCHECKBOX </w:instrText>
      </w:r>
      <w:r w:rsidR="002A0F6E">
        <w:rPr>
          <w:color w:val="000000"/>
        </w:rPr>
      </w:r>
      <w:r w:rsidR="002A0F6E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7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Outstandi</w:t>
      </w:r>
      <w:r w:rsidR="007D28B7">
        <w:rPr>
          <w:color w:val="000000"/>
        </w:rPr>
        <w:t xml:space="preserve">ng engagement in </w:t>
      </w:r>
      <w:r w:rsidR="00EC273C">
        <w:rPr>
          <w:color w:val="000000"/>
        </w:rPr>
        <w:t xml:space="preserve">organizing </w:t>
      </w:r>
      <w:r w:rsidR="007D28B7">
        <w:rPr>
          <w:color w:val="000000"/>
        </w:rPr>
        <w:t>the PES Boston Chapter technical meetings</w:t>
      </w:r>
    </w:p>
    <w:p w14:paraId="6837DBC7" w14:textId="77777777" w:rsidR="00EB0514" w:rsidRPr="00EB0514" w:rsidRDefault="00EB0514" w:rsidP="00EB0514">
      <w:pPr>
        <w:spacing w:line="240" w:lineRule="atLeast"/>
        <w:ind w:left="900" w:hanging="540"/>
        <w:rPr>
          <w:color w:val="000000"/>
        </w:rPr>
      </w:pPr>
      <w:r>
        <w:rPr>
          <w:color w:val="00000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2"/>
      <w:r>
        <w:rPr>
          <w:color w:val="000000"/>
        </w:rPr>
        <w:instrText xml:space="preserve"> FORMCHECKBOX </w:instrText>
      </w:r>
      <w:r w:rsidR="002A0F6E">
        <w:rPr>
          <w:color w:val="000000"/>
        </w:rPr>
      </w:r>
      <w:r w:rsidR="002A0F6E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8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="007D28B7">
        <w:rPr>
          <w:color w:val="000000"/>
        </w:rPr>
        <w:t xml:space="preserve">Outstanding engagement in </w:t>
      </w:r>
      <w:r w:rsidR="00EC273C">
        <w:rPr>
          <w:color w:val="000000"/>
        </w:rPr>
        <w:t xml:space="preserve">organizing </w:t>
      </w:r>
      <w:r w:rsidR="007D28B7">
        <w:rPr>
          <w:color w:val="000000"/>
        </w:rPr>
        <w:t>the PES Boston Chapter educational courses</w:t>
      </w:r>
    </w:p>
    <w:p w14:paraId="41F7616C" w14:textId="77777777" w:rsidR="00EB0514" w:rsidRPr="00EB0514" w:rsidRDefault="00EB0514" w:rsidP="00EB0514">
      <w:pPr>
        <w:spacing w:line="240" w:lineRule="atLeast"/>
        <w:ind w:left="900" w:hanging="540"/>
        <w:rPr>
          <w:color w:val="000000"/>
        </w:rPr>
      </w:pPr>
      <w:r>
        <w:rPr>
          <w:color w:val="00000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3"/>
      <w:r>
        <w:rPr>
          <w:color w:val="000000"/>
        </w:rPr>
        <w:instrText xml:space="preserve"> FORMCHECKBOX </w:instrText>
      </w:r>
      <w:r w:rsidR="002A0F6E">
        <w:rPr>
          <w:color w:val="000000"/>
        </w:rPr>
      </w:r>
      <w:r w:rsidR="002A0F6E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9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="007D28B7">
        <w:rPr>
          <w:color w:val="000000"/>
        </w:rPr>
        <w:t xml:space="preserve">Outstanding engagement in </w:t>
      </w:r>
      <w:r w:rsidR="00EC273C">
        <w:rPr>
          <w:color w:val="000000"/>
        </w:rPr>
        <w:t xml:space="preserve">organizing </w:t>
      </w:r>
      <w:r w:rsidR="007D28B7">
        <w:rPr>
          <w:color w:val="000000"/>
        </w:rPr>
        <w:t>the PES Boston Student Chapter</w:t>
      </w:r>
      <w:r w:rsidR="00EC273C">
        <w:rPr>
          <w:color w:val="000000"/>
        </w:rPr>
        <w:t xml:space="preserve"> events</w:t>
      </w:r>
    </w:p>
    <w:p w14:paraId="4A6136F0" w14:textId="77777777" w:rsidR="007D28B7" w:rsidRPr="00EB0514" w:rsidRDefault="00EB0514" w:rsidP="007D28B7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4"/>
      <w:r>
        <w:rPr>
          <w:color w:val="000000"/>
        </w:rPr>
        <w:instrText xml:space="preserve"> FORMCHECKBOX </w:instrText>
      </w:r>
      <w:r w:rsidR="002A0F6E">
        <w:rPr>
          <w:color w:val="000000"/>
        </w:rPr>
      </w:r>
      <w:r w:rsidR="002A0F6E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10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="007D28B7">
        <w:rPr>
          <w:color w:val="000000"/>
        </w:rPr>
        <w:t>Outstanding engagement in organizing the PES Boston Chapter events</w:t>
      </w:r>
      <w:r w:rsidR="00EC273C">
        <w:rPr>
          <w:color w:val="000000"/>
        </w:rPr>
        <w:t xml:space="preserve"> other than courses and technical meetings. </w:t>
      </w:r>
    </w:p>
    <w:p w14:paraId="0E8572B4" w14:textId="77777777" w:rsidR="00EB0514" w:rsidRDefault="00EB0514" w:rsidP="00EB0514">
      <w:pPr>
        <w:ind w:left="720" w:hanging="360"/>
      </w:pPr>
    </w:p>
    <w:p w14:paraId="308E0AE1" w14:textId="77777777" w:rsidR="00CF15C8" w:rsidRDefault="00CF15C8" w:rsidP="00CF15C8">
      <w:pPr>
        <w:ind w:left="360" w:hanging="360"/>
      </w:pPr>
      <w:r>
        <w:t>Briefly describe the accomplishments of the nominated individual:</w:t>
      </w:r>
    </w:p>
    <w:p w14:paraId="54442903" w14:textId="77777777" w:rsidR="00CF15C8" w:rsidRDefault="00CF15C8" w:rsidP="00CF15C8">
      <w:pPr>
        <w:ind w:left="360" w:hanging="360"/>
      </w:pPr>
    </w:p>
    <w:bookmarkStart w:id="11" w:name="Text2"/>
    <w:p w14:paraId="55E638AC" w14:textId="77777777" w:rsidR="00CF15C8" w:rsidRDefault="00CF15C8" w:rsidP="00CF15C8">
      <w:pPr>
        <w:ind w:left="360" w:hanging="360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14:paraId="7C18FD7D" w14:textId="77777777" w:rsidR="00CF15C8" w:rsidRDefault="00CF15C8" w:rsidP="00CF15C8">
      <w:pPr>
        <w:ind w:left="360" w:hanging="360"/>
      </w:pPr>
    </w:p>
    <w:p w14:paraId="65C1B0E6" w14:textId="77777777" w:rsidR="00FA4C16" w:rsidRDefault="00FA4C16" w:rsidP="00CF15C8">
      <w:pPr>
        <w:ind w:left="360" w:hanging="360"/>
      </w:pPr>
    </w:p>
    <w:p w14:paraId="52AC5792" w14:textId="77777777" w:rsidR="00FA4C16" w:rsidRDefault="00FA4C16" w:rsidP="00CF15C8">
      <w:pPr>
        <w:ind w:left="360" w:hanging="360"/>
      </w:pPr>
    </w:p>
    <w:p w14:paraId="38A86B15" w14:textId="77777777" w:rsidR="0018026F" w:rsidRDefault="0018026F" w:rsidP="00CF15C8">
      <w:pPr>
        <w:ind w:left="360" w:hanging="360"/>
      </w:pPr>
    </w:p>
    <w:p w14:paraId="3020E5D0" w14:textId="77777777" w:rsidR="0018026F" w:rsidRDefault="0018026F" w:rsidP="00CF15C8">
      <w:pPr>
        <w:ind w:left="360" w:hanging="360"/>
      </w:pPr>
    </w:p>
    <w:p w14:paraId="791D2697" w14:textId="77777777" w:rsidR="0018026F" w:rsidRDefault="0018026F" w:rsidP="00CF15C8">
      <w:pPr>
        <w:ind w:left="360" w:hanging="360"/>
      </w:pPr>
    </w:p>
    <w:p w14:paraId="6E5E5A60" w14:textId="77777777" w:rsidR="0018026F" w:rsidRDefault="0018026F" w:rsidP="00CF15C8">
      <w:pPr>
        <w:ind w:left="360" w:hanging="360"/>
      </w:pPr>
    </w:p>
    <w:p w14:paraId="34BE07E4" w14:textId="77777777" w:rsidR="0018026F" w:rsidRDefault="0018026F" w:rsidP="00CF15C8">
      <w:pPr>
        <w:ind w:left="360" w:hanging="360"/>
      </w:pPr>
    </w:p>
    <w:p w14:paraId="794188C5" w14:textId="77777777" w:rsidR="00FA4C16" w:rsidRDefault="00FA4C16" w:rsidP="00CF15C8">
      <w:pPr>
        <w:ind w:left="360" w:hanging="360"/>
      </w:pPr>
      <w:r>
        <w:t xml:space="preserve">Your name: 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12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</w:p>
    <w:p w14:paraId="6228F0B0" w14:textId="77777777" w:rsidR="003929E7" w:rsidRDefault="003929E7" w:rsidP="00CF15C8">
      <w:pPr>
        <w:ind w:left="360" w:hanging="360"/>
      </w:pPr>
      <w:r>
        <w:t xml:space="preserve">Affiliation or Employer: 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13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14:paraId="57A68B58" w14:textId="77777777" w:rsidR="00FA4C16" w:rsidRDefault="00FA4C16" w:rsidP="00CF15C8">
      <w:pPr>
        <w:ind w:left="360" w:hanging="360"/>
      </w:pPr>
      <w:r>
        <w:t>P</w:t>
      </w:r>
      <w:r w:rsidR="00D32B98">
        <w:t xml:space="preserve">hone or email where you can be reached:  </w:t>
      </w:r>
      <w:r w:rsidR="00D32B98">
        <w:fldChar w:fldCharType="begin">
          <w:ffData>
            <w:name w:val="Text8"/>
            <w:enabled/>
            <w:calcOnExit w:val="0"/>
            <w:textInput/>
          </w:ffData>
        </w:fldChar>
      </w:r>
      <w:bookmarkStart w:id="14" w:name="Text8"/>
      <w:r w:rsidR="00D32B98">
        <w:instrText xml:space="preserve"> FORMTEXT </w:instrText>
      </w:r>
      <w:r w:rsidR="00D32B98">
        <w:fldChar w:fldCharType="separate"/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fldChar w:fldCharType="end"/>
      </w:r>
      <w:bookmarkEnd w:id="14"/>
    </w:p>
    <w:sectPr w:rsidR="00FA4C16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632C6" w14:textId="77777777" w:rsidR="00613359" w:rsidRDefault="00613359">
      <w:r>
        <w:separator/>
      </w:r>
    </w:p>
  </w:endnote>
  <w:endnote w:type="continuationSeparator" w:id="0">
    <w:p w14:paraId="41C50006" w14:textId="77777777" w:rsidR="00613359" w:rsidRDefault="00613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54DD2" w14:textId="475835D0" w:rsidR="00C92AF7" w:rsidRDefault="0014169D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2A0F6E">
      <w:rPr>
        <w:noProof/>
      </w:rPr>
      <w:t>3/21/2024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56081" w14:textId="77777777" w:rsidR="00613359" w:rsidRDefault="00613359">
      <w:r>
        <w:separator/>
      </w:r>
    </w:p>
  </w:footnote>
  <w:footnote w:type="continuationSeparator" w:id="0">
    <w:p w14:paraId="4A82BFC9" w14:textId="77777777" w:rsidR="00613359" w:rsidRDefault="006133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C9244E"/>
    <w:multiLevelType w:val="multilevel"/>
    <w:tmpl w:val="EF02D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448218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787"/>
    <w:rsid w:val="000448DF"/>
    <w:rsid w:val="00072611"/>
    <w:rsid w:val="00100690"/>
    <w:rsid w:val="00100C55"/>
    <w:rsid w:val="00103609"/>
    <w:rsid w:val="00120F14"/>
    <w:rsid w:val="0014169D"/>
    <w:rsid w:val="0018026F"/>
    <w:rsid w:val="001B0629"/>
    <w:rsid w:val="00202EAB"/>
    <w:rsid w:val="00244454"/>
    <w:rsid w:val="00264C86"/>
    <w:rsid w:val="0027173B"/>
    <w:rsid w:val="0029616C"/>
    <w:rsid w:val="002A0F6E"/>
    <w:rsid w:val="00317F0E"/>
    <w:rsid w:val="003654B2"/>
    <w:rsid w:val="003929E7"/>
    <w:rsid w:val="00396955"/>
    <w:rsid w:val="003B3F6B"/>
    <w:rsid w:val="003C430C"/>
    <w:rsid w:val="003E301F"/>
    <w:rsid w:val="003F0CF6"/>
    <w:rsid w:val="00420C13"/>
    <w:rsid w:val="00425DF7"/>
    <w:rsid w:val="00471925"/>
    <w:rsid w:val="004D7BB2"/>
    <w:rsid w:val="00542056"/>
    <w:rsid w:val="005430B2"/>
    <w:rsid w:val="005B2CFE"/>
    <w:rsid w:val="005C33C6"/>
    <w:rsid w:val="005D36F2"/>
    <w:rsid w:val="00613359"/>
    <w:rsid w:val="006248A3"/>
    <w:rsid w:val="006563E0"/>
    <w:rsid w:val="006615C1"/>
    <w:rsid w:val="00692026"/>
    <w:rsid w:val="00693112"/>
    <w:rsid w:val="006E341E"/>
    <w:rsid w:val="006F55C7"/>
    <w:rsid w:val="00737BD1"/>
    <w:rsid w:val="007B3B62"/>
    <w:rsid w:val="007D28B7"/>
    <w:rsid w:val="007D2D65"/>
    <w:rsid w:val="00805BA3"/>
    <w:rsid w:val="008E0174"/>
    <w:rsid w:val="008E068D"/>
    <w:rsid w:val="00947BFE"/>
    <w:rsid w:val="00974E0B"/>
    <w:rsid w:val="00990469"/>
    <w:rsid w:val="0099631E"/>
    <w:rsid w:val="00A0067E"/>
    <w:rsid w:val="00A23C81"/>
    <w:rsid w:val="00A71C51"/>
    <w:rsid w:val="00AC5AD3"/>
    <w:rsid w:val="00B0655F"/>
    <w:rsid w:val="00B73FEB"/>
    <w:rsid w:val="00BB2734"/>
    <w:rsid w:val="00BF1D26"/>
    <w:rsid w:val="00C2753A"/>
    <w:rsid w:val="00C92AF7"/>
    <w:rsid w:val="00C93AF5"/>
    <w:rsid w:val="00CF15C8"/>
    <w:rsid w:val="00CF6642"/>
    <w:rsid w:val="00D01456"/>
    <w:rsid w:val="00D32B98"/>
    <w:rsid w:val="00D53885"/>
    <w:rsid w:val="00D63328"/>
    <w:rsid w:val="00DC1DD2"/>
    <w:rsid w:val="00E006C7"/>
    <w:rsid w:val="00E86FFD"/>
    <w:rsid w:val="00E9280C"/>
    <w:rsid w:val="00EA4298"/>
    <w:rsid w:val="00EB0514"/>
    <w:rsid w:val="00EC273C"/>
    <w:rsid w:val="00EE4B2C"/>
    <w:rsid w:val="00FA4C16"/>
    <w:rsid w:val="00FB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17F30B80"/>
  <w15:docId w15:val="{BDB273A4-EB0B-4599-8570-F0FD00261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23C8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23C8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425D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5DF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7B3B62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E0174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3654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91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1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591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7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5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42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41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95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msa.Mangga@eversourc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nayab\Local%20Settings\Temporary%20Internet%20Files\OLK107\OEA%20Nomination%20Form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OEA Nomination Form (2)</Template>
  <TotalTime>1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NSTAR</Company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enayab</dc:creator>
  <cp:lastModifiedBy>Mangga, Amsa</cp:lastModifiedBy>
  <cp:revision>2</cp:revision>
  <cp:lastPrinted>2014-02-14T17:41:00Z</cp:lastPrinted>
  <dcterms:created xsi:type="dcterms:W3CDTF">2024-03-21T19:45:00Z</dcterms:created>
  <dcterms:modified xsi:type="dcterms:W3CDTF">2024-03-21T19:45:00Z</dcterms:modified>
</cp:coreProperties>
</file>