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CD5091" w14:textId="77777777" w:rsidR="00EB0514" w:rsidRPr="00FA4C16" w:rsidRDefault="00EB0514" w:rsidP="00EB0514">
      <w:pPr>
        <w:jc w:val="center"/>
        <w:rPr>
          <w:b/>
        </w:rPr>
      </w:pPr>
      <w:r w:rsidRPr="00FA4C16">
        <w:rPr>
          <w:b/>
        </w:rPr>
        <w:t>POWER AND ENERGY SOCIETY</w:t>
      </w:r>
    </w:p>
    <w:p w14:paraId="30988A4B" w14:textId="77777777" w:rsidR="00BF1D26" w:rsidRPr="00FA4C16" w:rsidRDefault="00EB0514" w:rsidP="00EB0514">
      <w:pPr>
        <w:jc w:val="center"/>
        <w:rPr>
          <w:b/>
        </w:rPr>
      </w:pPr>
      <w:r w:rsidRPr="00FA4C16">
        <w:rPr>
          <w:b/>
        </w:rPr>
        <w:t>BOSTON CHAPTER</w:t>
      </w:r>
    </w:p>
    <w:p w14:paraId="66FE1AE3" w14:textId="77777777" w:rsidR="00EB0514" w:rsidRPr="00FA4C16" w:rsidRDefault="00EB0514" w:rsidP="00EB0514">
      <w:pPr>
        <w:jc w:val="center"/>
        <w:rPr>
          <w:b/>
        </w:rPr>
      </w:pPr>
      <w:r w:rsidRPr="00FA4C16">
        <w:rPr>
          <w:b/>
        </w:rPr>
        <w:t xml:space="preserve">OUTSTANDING </w:t>
      </w:r>
      <w:r w:rsidR="00CF6642">
        <w:rPr>
          <w:b/>
        </w:rPr>
        <w:t xml:space="preserve">YOUNG </w:t>
      </w:r>
      <w:r w:rsidRPr="00FA4C16">
        <w:rPr>
          <w:b/>
        </w:rPr>
        <w:t>ENGINEER AWARD NOMINATION FORM</w:t>
      </w:r>
    </w:p>
    <w:p w14:paraId="3D5A66C8" w14:textId="2750E8E3" w:rsidR="00BA393E" w:rsidRDefault="00BA393E" w:rsidP="00BC6B5C">
      <w:pPr>
        <w:shd w:val="clear" w:color="auto" w:fill="FFFFFF"/>
        <w:spacing w:before="100" w:beforeAutospacing="1" w:after="100" w:afterAutospacing="1"/>
        <w:jc w:val="both"/>
      </w:pPr>
      <w:r>
        <w:t>The a</w:t>
      </w:r>
      <w:r w:rsidRPr="00BA393E">
        <w:t xml:space="preserve">ward was established to recognize engineers </w:t>
      </w:r>
      <w:r w:rsidR="007E14BF">
        <w:t xml:space="preserve">with </w:t>
      </w:r>
      <w:r w:rsidR="005E1C6A">
        <w:rPr>
          <w:color w:val="0033CC"/>
        </w:rPr>
        <w:t xml:space="preserve">no more than </w:t>
      </w:r>
      <w:r w:rsidR="007E14BF" w:rsidRPr="000B0AC9">
        <w:rPr>
          <w:color w:val="0033CC"/>
        </w:rPr>
        <w:t>15 years of experience</w:t>
      </w:r>
      <w:r w:rsidR="007115E6" w:rsidRPr="007115E6">
        <w:rPr>
          <w:color w:val="0000FF"/>
        </w:rPr>
        <w:t xml:space="preserve"> </w:t>
      </w:r>
      <w:r w:rsidR="007115E6">
        <w:rPr>
          <w:color w:val="0000FF"/>
        </w:rPr>
        <w:t>in the Power and Energy Industry</w:t>
      </w:r>
      <w:r w:rsidRPr="00BA393E">
        <w:t xml:space="preserve"> “for outstanding contributions in the leadership of technical society activities including local and/or transnational PES and other technical societies, leadership in community and humanitarian activities, and evidence of technical competence through significant engineering achievements.”</w:t>
      </w:r>
    </w:p>
    <w:p w14:paraId="5025EB36" w14:textId="2D302510" w:rsidR="00120F14" w:rsidRDefault="00D36194" w:rsidP="00BC6B5C">
      <w:pPr>
        <w:jc w:val="both"/>
      </w:pPr>
      <w:r>
        <w:t xml:space="preserve">Instructions: Please fill out the form in its entirety and submit via email to </w:t>
      </w:r>
      <w:r w:rsidR="001C14BD">
        <w:t>Amsa Mangga</w:t>
      </w:r>
      <w:r>
        <w:t xml:space="preserve"> at </w:t>
      </w:r>
      <w:hyperlink r:id="rId7" w:history="1">
        <w:r w:rsidR="004945FB" w:rsidRPr="00854CC9">
          <w:rPr>
            <w:rStyle w:val="Hyperlink"/>
          </w:rPr>
          <w:t>Amsa.Mangga@eversource.com</w:t>
        </w:r>
      </w:hyperlink>
      <w:r>
        <w:t xml:space="preserve">.  The deadline for all applications is </w:t>
      </w:r>
      <w:r w:rsidR="00C037EF">
        <w:rPr>
          <w:color w:val="FF0000"/>
        </w:rPr>
        <w:t>May</w:t>
      </w:r>
      <w:r w:rsidRPr="00707444">
        <w:rPr>
          <w:color w:val="FF0000"/>
        </w:rPr>
        <w:t xml:space="preserve"> </w:t>
      </w:r>
      <w:r w:rsidR="004C2079">
        <w:rPr>
          <w:color w:val="FF0000"/>
        </w:rPr>
        <w:t>8</w:t>
      </w:r>
      <w:r w:rsidRPr="00707444">
        <w:rPr>
          <w:color w:val="FF0000"/>
        </w:rPr>
        <w:t>, 202</w:t>
      </w:r>
      <w:r w:rsidR="000B0AC9">
        <w:rPr>
          <w:color w:val="FF0000"/>
        </w:rPr>
        <w:t>5</w:t>
      </w:r>
      <w:r>
        <w:t xml:space="preserve">.  All nominees must be active members of the Power and Energy Society and </w:t>
      </w:r>
      <w:r>
        <w:rPr>
          <w:lang w:val="en-CA"/>
        </w:rPr>
        <w:t>be affiliated with the IEEE PES Boston Chapter</w:t>
      </w:r>
      <w:r>
        <w:t xml:space="preserve">. </w:t>
      </w:r>
      <w:r w:rsidR="006D43B3">
        <w:t xml:space="preserve">The winner will be announced and recognized at the upcoming IEEE PES Boston Chapter Annual Banquet on </w:t>
      </w:r>
      <w:r w:rsidR="00C037EF" w:rsidRPr="004C2079">
        <w:rPr>
          <w:color w:val="0033CC"/>
        </w:rPr>
        <w:t>May</w:t>
      </w:r>
      <w:r w:rsidR="006D43B3" w:rsidRPr="004C2079">
        <w:rPr>
          <w:color w:val="0033CC"/>
        </w:rPr>
        <w:t xml:space="preserve"> 1</w:t>
      </w:r>
      <w:r w:rsidR="004C2079" w:rsidRPr="004C2079">
        <w:rPr>
          <w:color w:val="0033CC"/>
        </w:rPr>
        <w:t>3</w:t>
      </w:r>
      <w:r w:rsidR="006D43B3" w:rsidRPr="004C2079">
        <w:rPr>
          <w:color w:val="0033CC"/>
        </w:rPr>
        <w:t>, 202</w:t>
      </w:r>
      <w:r w:rsidR="004C2079" w:rsidRPr="004C2079">
        <w:rPr>
          <w:color w:val="0033CC"/>
        </w:rPr>
        <w:t>5</w:t>
      </w:r>
      <w:r w:rsidR="006D43B3">
        <w:t>, at the Four Points by Sheraton Boston Newton.</w:t>
      </w:r>
    </w:p>
    <w:p w14:paraId="59BD4750" w14:textId="77777777" w:rsidR="00BC6B5C" w:rsidRPr="00BC6B5C" w:rsidRDefault="00BC6B5C" w:rsidP="00BC6B5C">
      <w:pPr>
        <w:jc w:val="both"/>
        <w:rPr>
          <w:sz w:val="28"/>
          <w:szCs w:val="28"/>
        </w:rPr>
      </w:pPr>
    </w:p>
    <w:p w14:paraId="4D65B9F4" w14:textId="2A1172B0" w:rsidR="00BA393E" w:rsidRDefault="00BA393E" w:rsidP="00BA393E">
      <w:pPr>
        <w:jc w:val="both"/>
      </w:pPr>
      <w:r w:rsidRPr="00BA393E">
        <w:t xml:space="preserve">To be eligible for the award, an individual must </w:t>
      </w:r>
      <w:r w:rsidR="005E1C6A">
        <w:t xml:space="preserve">have no more than </w:t>
      </w:r>
      <w:r w:rsidR="00750E32" w:rsidRPr="00750E32">
        <w:rPr>
          <w:color w:val="0033CC"/>
        </w:rPr>
        <w:t>1</w:t>
      </w:r>
      <w:r w:rsidRPr="00750E32">
        <w:rPr>
          <w:color w:val="0033CC"/>
        </w:rPr>
        <w:t>5</w:t>
      </w:r>
      <w:r w:rsidRPr="00A5578B">
        <w:rPr>
          <w:color w:val="0000FF"/>
        </w:rPr>
        <w:t xml:space="preserve"> years of </w:t>
      </w:r>
      <w:r w:rsidR="00750E32">
        <w:rPr>
          <w:color w:val="0000FF"/>
        </w:rPr>
        <w:t>experience in</w:t>
      </w:r>
      <w:r w:rsidR="007115E6">
        <w:rPr>
          <w:color w:val="0000FF"/>
        </w:rPr>
        <w:t xml:space="preserve"> the Power and Energy Industry </w:t>
      </w:r>
      <w:r w:rsidRPr="00BA393E">
        <w:t>on Ja</w:t>
      </w:r>
      <w:r>
        <w:t>nuary 1, 20</w:t>
      </w:r>
      <w:r w:rsidR="00E66B9A">
        <w:t>2</w:t>
      </w:r>
      <w:r w:rsidR="005E1C6A">
        <w:t>5</w:t>
      </w:r>
      <w:r w:rsidRPr="00BA393E">
        <w:t>, have been a member of PES for at least one year, and as a minimum have a B.S. in Electrical Engineering from an accredited electrical engineering program or equivalent.</w:t>
      </w:r>
    </w:p>
    <w:p w14:paraId="529BA313" w14:textId="77777777" w:rsidR="00EB0514" w:rsidRDefault="00EB0514" w:rsidP="00EB0514"/>
    <w:p w14:paraId="37CBFD26" w14:textId="77777777" w:rsidR="00EB0514" w:rsidRDefault="00EB0514" w:rsidP="00EB0514">
      <w:r>
        <w:t xml:space="preserve">Name of Nominee:  </w:t>
      </w:r>
      <w: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0"/>
    </w:p>
    <w:p w14:paraId="27BB6E34" w14:textId="7D970D5B" w:rsidR="00FA4C16" w:rsidRDefault="00FA4C16" w:rsidP="00EB0514">
      <w:r>
        <w:t>City/Town of Residence</w:t>
      </w:r>
      <w:r w:rsidR="00AC5AD3">
        <w:t xml:space="preserve"> or Employment</w:t>
      </w:r>
      <w:r>
        <w:t xml:space="preserve">:  </w:t>
      </w:r>
    </w:p>
    <w:p w14:paraId="5C7F7ABC" w14:textId="77777777" w:rsidR="00D32B98" w:rsidRDefault="00D32B98" w:rsidP="00EB0514">
      <w:r>
        <w:t>Phone or email contact</w:t>
      </w:r>
      <w:r w:rsidR="00E9280C">
        <w:t xml:space="preserve"> information</w:t>
      </w:r>
      <w:r>
        <w:t>:</w:t>
      </w:r>
      <w:r w:rsidR="00E9280C">
        <w:t xml:space="preserve"> </w:t>
      </w:r>
      <w:r w:rsidR="00E9280C">
        <w:fldChar w:fldCharType="begin">
          <w:ffData>
            <w:name w:val="Text9"/>
            <w:enabled/>
            <w:calcOnExit w:val="0"/>
            <w:textInput/>
          </w:ffData>
        </w:fldChar>
      </w:r>
      <w:bookmarkStart w:id="1" w:name="Text9"/>
      <w:r w:rsidR="00E9280C">
        <w:instrText xml:space="preserve"> FORMTEXT </w:instrText>
      </w:r>
      <w:r w:rsidR="00E9280C">
        <w:fldChar w:fldCharType="separate"/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rPr>
          <w:noProof/>
        </w:rPr>
        <w:t> </w:t>
      </w:r>
      <w:r w:rsidR="00E9280C">
        <w:fldChar w:fldCharType="end"/>
      </w:r>
      <w:bookmarkEnd w:id="1"/>
    </w:p>
    <w:p w14:paraId="219460D4" w14:textId="77777777" w:rsidR="00FA4C16" w:rsidRDefault="00805BA3" w:rsidP="00EB0514">
      <w:r>
        <w:t xml:space="preserve">Is Nominee a </w:t>
      </w:r>
      <w:r w:rsidR="00FA4C16">
        <w:t>PES Member</w:t>
      </w:r>
      <w:r>
        <w:t xml:space="preserve">?  </w:t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2" w:name="Tex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</w:p>
    <w:p w14:paraId="54537962" w14:textId="77777777" w:rsidR="00EB0514" w:rsidRDefault="003929E7" w:rsidP="00EB0514">
      <w:r>
        <w:t xml:space="preserve">Affiliation or </w:t>
      </w:r>
      <w:r w:rsidR="00805BA3">
        <w:t xml:space="preserve">Employer:  </w:t>
      </w:r>
      <w:r w:rsidR="00805BA3">
        <w:fldChar w:fldCharType="begin">
          <w:ffData>
            <w:name w:val="Text5"/>
            <w:enabled/>
            <w:calcOnExit w:val="0"/>
            <w:textInput/>
          </w:ffData>
        </w:fldChar>
      </w:r>
      <w:bookmarkStart w:id="3" w:name="Text5"/>
      <w:r w:rsidR="00805BA3">
        <w:instrText xml:space="preserve"> FORMTEXT </w:instrText>
      </w:r>
      <w:r w:rsidR="00805BA3">
        <w:fldChar w:fldCharType="separate"/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rPr>
          <w:noProof/>
        </w:rPr>
        <w:t> </w:t>
      </w:r>
      <w:r w:rsidR="00805BA3">
        <w:fldChar w:fldCharType="end"/>
      </w:r>
      <w:bookmarkEnd w:id="3"/>
    </w:p>
    <w:p w14:paraId="216492AC" w14:textId="77777777" w:rsidR="00805BA3" w:rsidRDefault="00805BA3" w:rsidP="00EB0514">
      <w:r>
        <w:t xml:space="preserve">Title:  </w:t>
      </w:r>
      <w:r>
        <w:fldChar w:fldCharType="begin">
          <w:ffData>
            <w:name w:val="Text7"/>
            <w:enabled/>
            <w:calcOnExit w:val="0"/>
            <w:textInput/>
          </w:ffData>
        </w:fldChar>
      </w:r>
      <w:bookmarkStart w:id="4" w:name="Text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"/>
    </w:p>
    <w:p w14:paraId="2A5BA3CE" w14:textId="77777777" w:rsidR="006563E0" w:rsidRDefault="00120F14" w:rsidP="00EB0514">
      <w:r>
        <w:t xml:space="preserve">Age: </w:t>
      </w:r>
    </w:p>
    <w:p w14:paraId="18A7EF14" w14:textId="77777777" w:rsidR="00120F14" w:rsidRDefault="00120F14" w:rsidP="00EB0514"/>
    <w:p w14:paraId="7D8B928D" w14:textId="77777777" w:rsidR="00EB0514" w:rsidRDefault="00EB0514" w:rsidP="00EB0514">
      <w:r>
        <w:t xml:space="preserve">Which </w:t>
      </w:r>
      <w:r w:rsidR="005D36F2">
        <w:t xml:space="preserve">ONE </w:t>
      </w:r>
      <w:r>
        <w:t>category best describes the accomplishments of the nominee?</w:t>
      </w:r>
    </w:p>
    <w:p w14:paraId="6E822594" w14:textId="77777777" w:rsidR="00EB0514" w:rsidRDefault="00EB0514" w:rsidP="00EB0514"/>
    <w:p w14:paraId="11E8906F" w14:textId="77777777" w:rsidR="00EB0514" w:rsidRPr="00EB0514" w:rsidRDefault="00EB0514" w:rsidP="00EB0514">
      <w:pPr>
        <w:spacing w:line="240" w:lineRule="atLeast"/>
        <w:ind w:left="720" w:hanging="360"/>
        <w:rPr>
          <w:color w:val="000000"/>
        </w:rPr>
      </w:pPr>
      <w:r>
        <w:rPr>
          <w:color w:val="000000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5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>Outstanding technical contributions to th</w:t>
      </w:r>
      <w:r w:rsidR="005D36F2">
        <w:rPr>
          <w:color w:val="000000"/>
        </w:rPr>
        <w:t>e power engineering profession</w:t>
      </w:r>
    </w:p>
    <w:p w14:paraId="21F9BAEF" w14:textId="77777777" w:rsidR="00EB0514" w:rsidRPr="00EB0514" w:rsidRDefault="00EB0514" w:rsidP="00EB0514">
      <w:pPr>
        <w:spacing w:line="240" w:lineRule="atLeast"/>
        <w:ind w:left="900" w:hanging="540"/>
        <w:rPr>
          <w:color w:val="000000"/>
        </w:rPr>
      </w:pPr>
      <w:r>
        <w:rPr>
          <w:color w:val="000000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2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6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>Outstanding leadership contributions to the power engineering profession</w:t>
      </w:r>
    </w:p>
    <w:p w14:paraId="048516AE" w14:textId="77777777" w:rsidR="00EB0514" w:rsidRPr="00EB0514" w:rsidRDefault="00EB0514" w:rsidP="00EB0514">
      <w:pPr>
        <w:spacing w:line="240" w:lineRule="atLeast"/>
        <w:ind w:left="900" w:hanging="540"/>
        <w:rPr>
          <w:color w:val="000000"/>
        </w:rPr>
      </w:pPr>
      <w:r>
        <w:rPr>
          <w:color w:val="000000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3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7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 xml:space="preserve">Significant contributions to the local community representing the power </w:t>
      </w:r>
      <w:r>
        <w:rPr>
          <w:color w:val="000000"/>
        </w:rPr>
        <w:t>e</w:t>
      </w:r>
      <w:r w:rsidR="005D36F2">
        <w:rPr>
          <w:color w:val="000000"/>
        </w:rPr>
        <w:t>ngineering profession</w:t>
      </w:r>
    </w:p>
    <w:p w14:paraId="00C3B901" w14:textId="77777777" w:rsidR="00EB0514" w:rsidRPr="00EB0514" w:rsidRDefault="00EB0514" w:rsidP="00EB0514">
      <w:pPr>
        <w:spacing w:line="240" w:lineRule="atLeast"/>
        <w:ind w:left="720" w:hanging="360"/>
        <w:rPr>
          <w:color w:val="000000"/>
        </w:rPr>
      </w:pPr>
      <w:r>
        <w:rPr>
          <w:color w:val="000000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4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8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>Outstanding contributions in the area</w:t>
      </w:r>
      <w:r w:rsidR="005D36F2">
        <w:rPr>
          <w:color w:val="000000"/>
        </w:rPr>
        <w:t xml:space="preserve"> of power engineering education</w:t>
      </w:r>
    </w:p>
    <w:p w14:paraId="6F9CF9C8" w14:textId="77777777" w:rsidR="00EB0514" w:rsidRPr="00EB0514" w:rsidRDefault="00EB0514" w:rsidP="00EB0514">
      <w:pPr>
        <w:spacing w:line="240" w:lineRule="atLeast"/>
        <w:ind w:left="720" w:hanging="360"/>
        <w:rPr>
          <w:color w:val="000000"/>
        </w:rPr>
      </w:pPr>
      <w:r>
        <w:rPr>
          <w:color w:val="000000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5"/>
      <w:r>
        <w:rPr>
          <w:color w:val="000000"/>
        </w:rPr>
        <w:instrText xml:space="preserve"> FORMCHECKBOX </w:instrText>
      </w:r>
      <w:r w:rsidR="00000000">
        <w:rPr>
          <w:color w:val="000000"/>
        </w:rPr>
      </w:r>
      <w:r w:rsidR="00000000">
        <w:rPr>
          <w:color w:val="000000"/>
        </w:rPr>
        <w:fldChar w:fldCharType="separate"/>
      </w:r>
      <w:r>
        <w:rPr>
          <w:color w:val="000000"/>
        </w:rPr>
        <w:fldChar w:fldCharType="end"/>
      </w:r>
      <w:bookmarkEnd w:id="9"/>
      <w:r>
        <w:rPr>
          <w:color w:val="000000"/>
        </w:rPr>
        <w:t xml:space="preserve">   </w:t>
      </w:r>
      <w:r w:rsidR="00BF1D26">
        <w:rPr>
          <w:color w:val="000000"/>
        </w:rPr>
        <w:t xml:space="preserve"> </w:t>
      </w:r>
      <w:r w:rsidRPr="00EB0514">
        <w:rPr>
          <w:color w:val="000000"/>
        </w:rPr>
        <w:t>Service to the Power En</w:t>
      </w:r>
      <w:r w:rsidR="005D36F2">
        <w:rPr>
          <w:color w:val="000000"/>
        </w:rPr>
        <w:t>gineering Society and/or IEEE</w:t>
      </w:r>
    </w:p>
    <w:p w14:paraId="7427641E" w14:textId="77777777" w:rsidR="00EB0514" w:rsidRDefault="00EB0514" w:rsidP="00EB0514">
      <w:pPr>
        <w:ind w:left="720" w:hanging="360"/>
      </w:pPr>
    </w:p>
    <w:p w14:paraId="2638BF06" w14:textId="77777777" w:rsidR="00CF15C8" w:rsidRDefault="00CF15C8" w:rsidP="00CF15C8">
      <w:pPr>
        <w:ind w:left="360" w:hanging="360"/>
      </w:pPr>
      <w:r>
        <w:t>Briefly describe the accomplishments of the nominated individual:</w:t>
      </w:r>
    </w:p>
    <w:p w14:paraId="6A0500D9" w14:textId="77777777" w:rsidR="00CF15C8" w:rsidRDefault="00CF15C8" w:rsidP="00CF15C8">
      <w:pPr>
        <w:ind w:left="360" w:hanging="360"/>
      </w:pPr>
    </w:p>
    <w:bookmarkStart w:id="10" w:name="Text2"/>
    <w:p w14:paraId="5CFE8376" w14:textId="77777777" w:rsidR="00CF15C8" w:rsidRDefault="00CF15C8" w:rsidP="00CF15C8">
      <w:pPr>
        <w:ind w:left="360" w:hanging="360"/>
      </w:pPr>
      <w:r>
        <w:fldChar w:fldCharType="begin">
          <w:ffData>
            <w:name w:val="Text2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0"/>
    </w:p>
    <w:p w14:paraId="2B061EA9" w14:textId="77777777" w:rsidR="0018026F" w:rsidRDefault="0018026F" w:rsidP="00CF15C8">
      <w:pPr>
        <w:ind w:left="360" w:hanging="360"/>
      </w:pPr>
    </w:p>
    <w:p w14:paraId="4C3D4884" w14:textId="77777777" w:rsidR="00FA4C16" w:rsidRDefault="00FA4C16" w:rsidP="00CF15C8">
      <w:pPr>
        <w:ind w:left="360" w:hanging="360"/>
      </w:pPr>
      <w:r>
        <w:t xml:space="preserve">Your name:  </w:t>
      </w:r>
      <w:r>
        <w:fldChar w:fldCharType="begin">
          <w:ffData>
            <w:name w:val="Text3"/>
            <w:enabled/>
            <w:calcOnExit w:val="0"/>
            <w:textInput/>
          </w:ffData>
        </w:fldChar>
      </w:r>
      <w:bookmarkStart w:id="11" w:name="Text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1"/>
    </w:p>
    <w:p w14:paraId="6613DF4B" w14:textId="77777777" w:rsidR="003929E7" w:rsidRDefault="003929E7" w:rsidP="00CF15C8">
      <w:pPr>
        <w:ind w:left="360" w:hanging="360"/>
      </w:pPr>
      <w:r>
        <w:t xml:space="preserve">Affiliation or Employer:  </w:t>
      </w:r>
      <w:r>
        <w:fldChar w:fldCharType="begin">
          <w:ffData>
            <w:name w:val="Text11"/>
            <w:enabled/>
            <w:calcOnExit w:val="0"/>
            <w:textInput/>
          </w:ffData>
        </w:fldChar>
      </w:r>
      <w:bookmarkStart w:id="12" w:name="Text1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</w:p>
    <w:p w14:paraId="236A3D4E" w14:textId="77777777" w:rsidR="00FA4C16" w:rsidRDefault="00FA4C16" w:rsidP="00CF15C8">
      <w:pPr>
        <w:ind w:left="360" w:hanging="360"/>
      </w:pPr>
      <w:r>
        <w:t>P</w:t>
      </w:r>
      <w:r w:rsidR="00D32B98">
        <w:t xml:space="preserve">hone or email where you can be reached:  </w:t>
      </w:r>
      <w:r w:rsidR="00D32B98">
        <w:fldChar w:fldCharType="begin">
          <w:ffData>
            <w:name w:val="Text8"/>
            <w:enabled/>
            <w:calcOnExit w:val="0"/>
            <w:textInput/>
          </w:ffData>
        </w:fldChar>
      </w:r>
      <w:bookmarkStart w:id="13" w:name="Text8"/>
      <w:r w:rsidR="00D32B98">
        <w:instrText xml:space="preserve"> FORMTEXT </w:instrText>
      </w:r>
      <w:r w:rsidR="00D32B98">
        <w:fldChar w:fldCharType="separate"/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rPr>
          <w:noProof/>
        </w:rPr>
        <w:t> </w:t>
      </w:r>
      <w:r w:rsidR="00D32B98">
        <w:fldChar w:fldCharType="end"/>
      </w:r>
      <w:bookmarkEnd w:id="13"/>
    </w:p>
    <w:sectPr w:rsidR="00FA4C16">
      <w:footerReference w:type="default" r:id="rId8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605668" w14:textId="77777777" w:rsidR="00DC33C0" w:rsidRDefault="00DC33C0">
      <w:r>
        <w:separator/>
      </w:r>
    </w:p>
  </w:endnote>
  <w:endnote w:type="continuationSeparator" w:id="0">
    <w:p w14:paraId="5C50B035" w14:textId="77777777" w:rsidR="00DC33C0" w:rsidRDefault="00DC33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85B660" w14:textId="53ED92BF" w:rsidR="00C92AF7" w:rsidRDefault="00F30CC2">
    <w:pPr>
      <w:pStyle w:val="Footer"/>
    </w:pPr>
    <w:r>
      <w:fldChar w:fldCharType="begin"/>
    </w:r>
    <w:r>
      <w:instrText xml:space="preserve"> DATE \@ "M/d/yyyy" </w:instrText>
    </w:r>
    <w:r>
      <w:fldChar w:fldCharType="separate"/>
    </w:r>
    <w:r w:rsidR="007C31F0">
      <w:rPr>
        <w:noProof/>
      </w:rPr>
      <w:t>4/11/2025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F227EE" w14:textId="77777777" w:rsidR="00DC33C0" w:rsidRDefault="00DC33C0">
      <w:r>
        <w:separator/>
      </w:r>
    </w:p>
  </w:footnote>
  <w:footnote w:type="continuationSeparator" w:id="0">
    <w:p w14:paraId="31B910AD" w14:textId="77777777" w:rsidR="00DC33C0" w:rsidRDefault="00DC33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4C9244E"/>
    <w:multiLevelType w:val="multilevel"/>
    <w:tmpl w:val="EF02D6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501962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2787"/>
    <w:rsid w:val="000448DF"/>
    <w:rsid w:val="000B0AC9"/>
    <w:rsid w:val="00100C55"/>
    <w:rsid w:val="00103609"/>
    <w:rsid w:val="00120F14"/>
    <w:rsid w:val="0018026F"/>
    <w:rsid w:val="001B0629"/>
    <w:rsid w:val="001C14BD"/>
    <w:rsid w:val="002152B2"/>
    <w:rsid w:val="00264C86"/>
    <w:rsid w:val="0029616C"/>
    <w:rsid w:val="00317F0E"/>
    <w:rsid w:val="003607B3"/>
    <w:rsid w:val="00387606"/>
    <w:rsid w:val="003929E7"/>
    <w:rsid w:val="003B3F6B"/>
    <w:rsid w:val="003E301F"/>
    <w:rsid w:val="00415774"/>
    <w:rsid w:val="00425DF7"/>
    <w:rsid w:val="0045276D"/>
    <w:rsid w:val="00471925"/>
    <w:rsid w:val="004945FB"/>
    <w:rsid w:val="004C2079"/>
    <w:rsid w:val="005D06BD"/>
    <w:rsid w:val="005D36F2"/>
    <w:rsid w:val="005E1C6A"/>
    <w:rsid w:val="005E67ED"/>
    <w:rsid w:val="006248A3"/>
    <w:rsid w:val="00645E85"/>
    <w:rsid w:val="006563E0"/>
    <w:rsid w:val="00693112"/>
    <w:rsid w:val="006D43B3"/>
    <w:rsid w:val="006E341E"/>
    <w:rsid w:val="006E3BF2"/>
    <w:rsid w:val="006F55C7"/>
    <w:rsid w:val="007115E6"/>
    <w:rsid w:val="00737BD1"/>
    <w:rsid w:val="00746D5A"/>
    <w:rsid w:val="00750E32"/>
    <w:rsid w:val="00774CDB"/>
    <w:rsid w:val="00781D78"/>
    <w:rsid w:val="007C31F0"/>
    <w:rsid w:val="007E14BF"/>
    <w:rsid w:val="00805BA3"/>
    <w:rsid w:val="008730E8"/>
    <w:rsid w:val="00881E0A"/>
    <w:rsid w:val="008C0962"/>
    <w:rsid w:val="008E068D"/>
    <w:rsid w:val="009100B8"/>
    <w:rsid w:val="00947BFE"/>
    <w:rsid w:val="00966607"/>
    <w:rsid w:val="00974E0B"/>
    <w:rsid w:val="009909D6"/>
    <w:rsid w:val="0099631E"/>
    <w:rsid w:val="00997393"/>
    <w:rsid w:val="009C093B"/>
    <w:rsid w:val="00A23C81"/>
    <w:rsid w:val="00A5578B"/>
    <w:rsid w:val="00A87D14"/>
    <w:rsid w:val="00AB43E3"/>
    <w:rsid w:val="00AC5AD3"/>
    <w:rsid w:val="00B0655F"/>
    <w:rsid w:val="00BA393E"/>
    <w:rsid w:val="00BA74A8"/>
    <w:rsid w:val="00BB2734"/>
    <w:rsid w:val="00BC6B5C"/>
    <w:rsid w:val="00BF1D26"/>
    <w:rsid w:val="00C037EF"/>
    <w:rsid w:val="00C077B7"/>
    <w:rsid w:val="00C92AF7"/>
    <w:rsid w:val="00CF15C8"/>
    <w:rsid w:val="00CF6642"/>
    <w:rsid w:val="00D0784A"/>
    <w:rsid w:val="00D32B98"/>
    <w:rsid w:val="00D36194"/>
    <w:rsid w:val="00D53885"/>
    <w:rsid w:val="00D63328"/>
    <w:rsid w:val="00DC33C0"/>
    <w:rsid w:val="00DF6359"/>
    <w:rsid w:val="00E006C7"/>
    <w:rsid w:val="00E56985"/>
    <w:rsid w:val="00E56BE6"/>
    <w:rsid w:val="00E66B9A"/>
    <w:rsid w:val="00E9280C"/>
    <w:rsid w:val="00EB0514"/>
    <w:rsid w:val="00EB4E8F"/>
    <w:rsid w:val="00F23E7B"/>
    <w:rsid w:val="00F30CC2"/>
    <w:rsid w:val="00F96F8E"/>
    <w:rsid w:val="00FA1DDA"/>
    <w:rsid w:val="00FA4C16"/>
    <w:rsid w:val="00FB27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A181F20"/>
  <w15:docId w15:val="{BDB273A4-EB0B-4599-8570-F0FD002615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A23C81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A23C81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425D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425DF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nhideWhenUsed/>
    <w:rsid w:val="009100B8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81E0A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4945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911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126875">
          <w:marLeft w:val="0"/>
          <w:marRight w:val="0"/>
          <w:marTop w:val="0"/>
          <w:marBottom w:val="0"/>
          <w:divBdr>
            <w:top w:val="single" w:sz="6" w:space="15" w:color="BDBCBD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674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4706047">
                  <w:marLeft w:val="0"/>
                  <w:marRight w:val="0"/>
                  <w:marTop w:val="0"/>
                  <w:marBottom w:val="450"/>
                  <w:divBdr>
                    <w:top w:val="single" w:sz="6" w:space="15" w:color="BDBCBD"/>
                    <w:left w:val="single" w:sz="6" w:space="15" w:color="BDBCBD"/>
                    <w:bottom w:val="single" w:sz="6" w:space="15" w:color="BDBCBD"/>
                    <w:right w:val="single" w:sz="6" w:space="15" w:color="BDBCBD"/>
                  </w:divBdr>
                  <w:divsChild>
                    <w:div w:id="2964236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113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1462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01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6591">
              <w:marLeft w:val="22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172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8513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542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411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3956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Amsa.Mangga@eversource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nayab\Local%20Settings\Temporary%20Internet%20Files\OLK107\OEA%20Nomination%20Form%20(2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OEA Nomination Form (2)</Template>
  <TotalTime>9</TotalTime>
  <Pages>1</Pages>
  <Words>351</Words>
  <Characters>2003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NSTAR</Company>
  <LinksUpToDate>false</LinksUpToDate>
  <CharactersWithSpaces>2350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enayab</dc:creator>
  <cp:lastModifiedBy>Mangga, Amsa</cp:lastModifiedBy>
  <cp:revision>11</cp:revision>
  <cp:lastPrinted>2014-02-14T17:41:00Z</cp:lastPrinted>
  <dcterms:created xsi:type="dcterms:W3CDTF">2025-04-11T19:18:00Z</dcterms:created>
  <dcterms:modified xsi:type="dcterms:W3CDTF">2025-04-11T19:27:00Z</dcterms:modified>
</cp:coreProperties>
</file>